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78EE" w:rsidRDefault="003178EE" w:rsidP="003178EE">
      <w:pPr>
        <w:pStyle w:val="IntenseQuote"/>
        <w:spacing w:before="0" w:after="0"/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 xml:space="preserve">Attachment </w:t>
      </w:r>
      <w:r w:rsidR="00693E3B">
        <w:rPr>
          <w:sz w:val="32"/>
          <w:szCs w:val="32"/>
        </w:rPr>
        <w:t>A</w:t>
      </w:r>
      <w:r>
        <w:rPr>
          <w:sz w:val="32"/>
          <w:szCs w:val="32"/>
        </w:rPr>
        <w:t>:</w:t>
      </w:r>
    </w:p>
    <w:p w:rsidR="00A86060" w:rsidRPr="00723046" w:rsidRDefault="002C2921" w:rsidP="003178EE">
      <w:pPr>
        <w:pStyle w:val="IntenseQuote"/>
        <w:spacing w:before="0" w:after="0"/>
        <w:rPr>
          <w:sz w:val="28"/>
          <w:szCs w:val="28"/>
        </w:rPr>
      </w:pPr>
      <w:r w:rsidRPr="00723046">
        <w:rPr>
          <w:sz w:val="28"/>
          <w:szCs w:val="28"/>
        </w:rPr>
        <w:t xml:space="preserve">REQUEST FOR </w:t>
      </w:r>
      <w:r w:rsidR="00693E3B" w:rsidRPr="00723046">
        <w:rPr>
          <w:sz w:val="28"/>
          <w:szCs w:val="28"/>
        </w:rPr>
        <w:t>STATEWIDE RAPID RESPONSE</w:t>
      </w:r>
      <w:r w:rsidRPr="00723046">
        <w:rPr>
          <w:sz w:val="28"/>
          <w:szCs w:val="28"/>
        </w:rPr>
        <w:t xml:space="preserve"> FUNDS </w:t>
      </w:r>
      <w:r w:rsidR="00693E3B" w:rsidRPr="00723046">
        <w:rPr>
          <w:sz w:val="28"/>
          <w:szCs w:val="28"/>
        </w:rPr>
        <w:t>COVER PAGE</w:t>
      </w:r>
    </w:p>
    <w:p w:rsidR="002C2921" w:rsidRDefault="002C2921" w:rsidP="002C2921">
      <w:pPr>
        <w:ind w:left="720" w:right="45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C2921">
        <w:rPr>
          <w:rFonts w:ascii="Times New Roman" w:hAnsi="Times New Roman" w:cs="Times New Roman"/>
          <w:b/>
          <w:sz w:val="32"/>
          <w:szCs w:val="32"/>
        </w:rPr>
        <w:t>Cover Page</w:t>
      </w:r>
    </w:p>
    <w:p w:rsidR="002C2921" w:rsidRDefault="002C2921" w:rsidP="002C2921">
      <w:pPr>
        <w:ind w:left="720" w:right="45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C2921" w:rsidRDefault="00E161E1" w:rsidP="002C2921">
      <w:pPr>
        <w:ind w:left="720" w:right="45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L</w:t>
      </w:r>
      <w:r w:rsidR="002C2921">
        <w:rPr>
          <w:rFonts w:ascii="Times New Roman" w:hAnsi="Times New Roman" w:cs="Times New Roman"/>
          <w:b/>
        </w:rPr>
        <w:t>WDB Applying for Funding:</w:t>
      </w:r>
      <w:r w:rsidR="00F72B82">
        <w:rPr>
          <w:rFonts w:ascii="Times New Roman" w:hAnsi="Times New Roman" w:cs="Times New Roman"/>
          <w:b/>
        </w:rPr>
        <w:tab/>
        <w:t>____________________________________________</w:t>
      </w:r>
    </w:p>
    <w:p w:rsidR="002C2921" w:rsidRDefault="002C2921" w:rsidP="002C2921">
      <w:pPr>
        <w:ind w:left="720" w:right="45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Date Submitted:</w:t>
      </w:r>
      <w:r w:rsidR="00F72B82">
        <w:rPr>
          <w:rFonts w:ascii="Times New Roman" w:hAnsi="Times New Roman" w:cs="Times New Roman"/>
          <w:b/>
        </w:rPr>
        <w:tab/>
      </w:r>
      <w:r w:rsidR="00F72B82">
        <w:rPr>
          <w:rFonts w:ascii="Times New Roman" w:hAnsi="Times New Roman" w:cs="Times New Roman"/>
          <w:b/>
        </w:rPr>
        <w:tab/>
      </w:r>
      <w:r w:rsidR="00F72B82">
        <w:rPr>
          <w:rFonts w:ascii="Times New Roman" w:hAnsi="Times New Roman" w:cs="Times New Roman"/>
          <w:b/>
        </w:rPr>
        <w:tab/>
        <w:t>__________________</w:t>
      </w:r>
    </w:p>
    <w:p w:rsidR="00F72B82" w:rsidRDefault="00F72B82" w:rsidP="00F72B82">
      <w:pPr>
        <w:ind w:right="450"/>
        <w:rPr>
          <w:rFonts w:ascii="Times New Roman" w:hAnsi="Times New Roman" w:cs="Times New Roman"/>
          <w:b/>
        </w:rPr>
      </w:pPr>
    </w:p>
    <w:p w:rsidR="002C2921" w:rsidRDefault="002C2921" w:rsidP="0070714D">
      <w:pPr>
        <w:ind w:left="720" w:right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Request for</w:t>
      </w:r>
      <w:r w:rsidR="00027813">
        <w:rPr>
          <w:rFonts w:ascii="Times New Roman" w:hAnsi="Times New Roman" w:cs="Times New Roman"/>
        </w:rPr>
        <w:t xml:space="preserve"> Statewide Rapid Response </w:t>
      </w:r>
      <w:r>
        <w:rPr>
          <w:rFonts w:ascii="Times New Roman" w:hAnsi="Times New Roman" w:cs="Times New Roman"/>
        </w:rPr>
        <w:t>Funds Application has been reviewed for completeness.  The submission includes the required elements:</w:t>
      </w:r>
    </w:p>
    <w:p w:rsidR="002C2921" w:rsidRDefault="002C2921" w:rsidP="002C2921">
      <w:pPr>
        <w:ind w:left="720" w:right="450"/>
        <w:rPr>
          <w:rFonts w:ascii="Times New Roman" w:hAnsi="Times New Roman" w:cs="Times New Roman"/>
        </w:rPr>
      </w:pPr>
    </w:p>
    <w:p w:rsidR="002C2921" w:rsidRDefault="002C2921" w:rsidP="002C2921">
      <w:pPr>
        <w:pStyle w:val="ListParagraph"/>
        <w:numPr>
          <w:ilvl w:val="0"/>
          <w:numId w:val="2"/>
        </w:numPr>
        <w:ind w:right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Cover Page</w:t>
      </w:r>
    </w:p>
    <w:p w:rsidR="002C2921" w:rsidRDefault="002C2921" w:rsidP="002C2921">
      <w:pPr>
        <w:pStyle w:val="ListParagraph"/>
        <w:numPr>
          <w:ilvl w:val="0"/>
          <w:numId w:val="2"/>
        </w:numPr>
        <w:ind w:right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Executive Summary/Signature Page</w:t>
      </w:r>
    </w:p>
    <w:p w:rsidR="002C2921" w:rsidRDefault="00693E3B" w:rsidP="002C2921">
      <w:pPr>
        <w:pStyle w:val="ListParagraph"/>
        <w:numPr>
          <w:ilvl w:val="0"/>
          <w:numId w:val="2"/>
        </w:numPr>
        <w:ind w:right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Attachment B</w:t>
      </w:r>
      <w:r w:rsidR="002C2921">
        <w:rPr>
          <w:rFonts w:ascii="Times New Roman" w:hAnsi="Times New Roman" w:cs="Times New Roman"/>
        </w:rPr>
        <w:t xml:space="preserve"> – Scope of Work</w:t>
      </w:r>
    </w:p>
    <w:p w:rsidR="002C2921" w:rsidRDefault="00693E3B" w:rsidP="002C2921">
      <w:pPr>
        <w:pStyle w:val="ListParagraph"/>
        <w:numPr>
          <w:ilvl w:val="0"/>
          <w:numId w:val="2"/>
        </w:numPr>
        <w:ind w:right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Attachment C</w:t>
      </w:r>
      <w:r w:rsidR="002C2921">
        <w:rPr>
          <w:rFonts w:ascii="Times New Roman" w:hAnsi="Times New Roman" w:cs="Times New Roman"/>
        </w:rPr>
        <w:t xml:space="preserve"> – Partner Roles, Responsibilities, and Resources</w:t>
      </w:r>
    </w:p>
    <w:p w:rsidR="002C2921" w:rsidRDefault="00693E3B" w:rsidP="002C2921">
      <w:pPr>
        <w:pStyle w:val="ListParagraph"/>
        <w:numPr>
          <w:ilvl w:val="0"/>
          <w:numId w:val="2"/>
        </w:numPr>
        <w:ind w:right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Attachment D</w:t>
      </w:r>
      <w:r w:rsidR="002C2921">
        <w:rPr>
          <w:rFonts w:ascii="Times New Roman" w:hAnsi="Times New Roman" w:cs="Times New Roman"/>
        </w:rPr>
        <w:t xml:space="preserve"> – Budget Summary/Expenditure Plan</w:t>
      </w:r>
    </w:p>
    <w:p w:rsidR="00693E3B" w:rsidRDefault="00693E3B" w:rsidP="002C2921">
      <w:pPr>
        <w:pStyle w:val="ListParagraph"/>
        <w:numPr>
          <w:ilvl w:val="0"/>
          <w:numId w:val="2"/>
        </w:numPr>
        <w:ind w:right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Project dependent doc</w:t>
      </w:r>
      <w:r w:rsidR="00A603F1"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</w:rPr>
        <w:t>ments:</w:t>
      </w:r>
    </w:p>
    <w:p w:rsidR="00693E3B" w:rsidRDefault="00693E3B" w:rsidP="00693E3B">
      <w:pPr>
        <w:pStyle w:val="ListParagraph"/>
        <w:numPr>
          <w:ilvl w:val="1"/>
          <w:numId w:val="2"/>
        </w:numPr>
        <w:ind w:right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Attachment E-Statewide Rapid </w:t>
      </w:r>
      <w:r w:rsidR="00A603F1">
        <w:rPr>
          <w:rFonts w:ascii="Times New Roman" w:hAnsi="Times New Roman" w:cs="Times New Roman"/>
        </w:rPr>
        <w:t xml:space="preserve">Response </w:t>
      </w:r>
      <w:r>
        <w:rPr>
          <w:rFonts w:ascii="Times New Roman" w:hAnsi="Times New Roman" w:cs="Times New Roman"/>
        </w:rPr>
        <w:t>Employer Layoff Data Form</w:t>
      </w:r>
    </w:p>
    <w:p w:rsidR="00693E3B" w:rsidRDefault="00693E3B" w:rsidP="00693E3B">
      <w:pPr>
        <w:pStyle w:val="ListParagraph"/>
        <w:numPr>
          <w:ilvl w:val="1"/>
          <w:numId w:val="2"/>
        </w:numPr>
        <w:ind w:right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Attachment F-Statewide Rapid Response </w:t>
      </w:r>
      <w:r w:rsidR="00CD406F">
        <w:rPr>
          <w:rFonts w:ascii="Times New Roman" w:hAnsi="Times New Roman" w:cs="Times New Roman"/>
        </w:rPr>
        <w:t xml:space="preserve">Layoff Aversion </w:t>
      </w:r>
      <w:r>
        <w:rPr>
          <w:rFonts w:ascii="Times New Roman" w:hAnsi="Times New Roman" w:cs="Times New Roman"/>
        </w:rPr>
        <w:t>Data Form</w:t>
      </w:r>
    </w:p>
    <w:p w:rsidR="00CD406F" w:rsidRDefault="00CD406F" w:rsidP="00693E3B">
      <w:pPr>
        <w:pStyle w:val="ListParagraph"/>
        <w:numPr>
          <w:ilvl w:val="1"/>
          <w:numId w:val="2"/>
        </w:numPr>
        <w:ind w:right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Attachment G-Additional Funds Workbook</w:t>
      </w:r>
    </w:p>
    <w:p w:rsidR="00693E3B" w:rsidRDefault="00693E3B" w:rsidP="00693E3B">
      <w:pPr>
        <w:pStyle w:val="ListParagraph"/>
        <w:numPr>
          <w:ilvl w:val="1"/>
          <w:numId w:val="2"/>
        </w:numPr>
        <w:ind w:right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Rapid Response Employee Survey Results</w:t>
      </w:r>
    </w:p>
    <w:p w:rsidR="00693E3B" w:rsidRDefault="00693E3B" w:rsidP="00693E3B">
      <w:pPr>
        <w:pStyle w:val="ListParagraph"/>
        <w:numPr>
          <w:ilvl w:val="1"/>
          <w:numId w:val="2"/>
        </w:numPr>
        <w:ind w:right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Partner Support Letters</w:t>
      </w:r>
    </w:p>
    <w:p w:rsidR="00693E3B" w:rsidRPr="00693E3B" w:rsidRDefault="00693E3B" w:rsidP="00693E3B">
      <w:pPr>
        <w:pStyle w:val="ListParagraph"/>
        <w:numPr>
          <w:ilvl w:val="1"/>
          <w:numId w:val="2"/>
        </w:numPr>
        <w:ind w:right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Employer Support Letters</w:t>
      </w:r>
    </w:p>
    <w:p w:rsidR="00F72B82" w:rsidRDefault="00F72B82" w:rsidP="00F72B82">
      <w:pPr>
        <w:ind w:right="450"/>
        <w:rPr>
          <w:rFonts w:ascii="Times New Roman" w:hAnsi="Times New Roman" w:cs="Times New Roman"/>
        </w:rPr>
      </w:pPr>
    </w:p>
    <w:p w:rsidR="0070714D" w:rsidRDefault="0070714D" w:rsidP="00F72B82">
      <w:pPr>
        <w:ind w:right="450"/>
        <w:rPr>
          <w:rFonts w:ascii="Times New Roman" w:hAnsi="Times New Roman" w:cs="Times New Roman"/>
        </w:rPr>
      </w:pPr>
    </w:p>
    <w:p w:rsidR="00F72B82" w:rsidRDefault="00F72B82" w:rsidP="00F72B82">
      <w:pPr>
        <w:ind w:left="720" w:right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</w:t>
      </w:r>
      <w:r w:rsidR="00CD406F">
        <w:rPr>
          <w:rFonts w:ascii="Times New Roman" w:hAnsi="Times New Roman" w:cs="Times New Roman"/>
        </w:rPr>
        <w:t xml:space="preserve">             _______________________________  </w:t>
      </w:r>
    </w:p>
    <w:p w:rsidR="00F72B82" w:rsidRDefault="00F72B82" w:rsidP="00F72B82">
      <w:pPr>
        <w:ind w:left="720" w:right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Applicant Designee Signature</w:t>
      </w:r>
      <w:r w:rsidR="00CD406F">
        <w:rPr>
          <w:rFonts w:ascii="Times New Roman" w:hAnsi="Times New Roman" w:cs="Times New Roman"/>
        </w:rPr>
        <w:tab/>
      </w:r>
      <w:r w:rsidR="00CD406F">
        <w:rPr>
          <w:rFonts w:ascii="Times New Roman" w:hAnsi="Times New Roman" w:cs="Times New Roman"/>
        </w:rPr>
        <w:tab/>
      </w:r>
      <w:r w:rsidR="00CD406F">
        <w:rPr>
          <w:rFonts w:ascii="Times New Roman" w:hAnsi="Times New Roman" w:cs="Times New Roman"/>
        </w:rPr>
        <w:tab/>
      </w:r>
      <w:r w:rsidR="00CD406F">
        <w:rPr>
          <w:rFonts w:ascii="Times New Roman" w:hAnsi="Times New Roman" w:cs="Times New Roman"/>
        </w:rPr>
        <w:tab/>
        <w:t xml:space="preserve"> Rapid Response Coordinator Signature</w:t>
      </w:r>
    </w:p>
    <w:p w:rsidR="00F72B82" w:rsidRDefault="00F72B82" w:rsidP="00F72B82">
      <w:pPr>
        <w:ind w:right="450"/>
        <w:rPr>
          <w:rFonts w:ascii="Times New Roman" w:hAnsi="Times New Roman" w:cs="Times New Roman"/>
        </w:rPr>
      </w:pPr>
    </w:p>
    <w:p w:rsidR="00F72B82" w:rsidRPr="00F72B82" w:rsidRDefault="00F72B82" w:rsidP="00F72B82">
      <w:pPr>
        <w:ind w:left="720" w:right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</w:t>
      </w:r>
      <w:r w:rsidR="00CD406F">
        <w:rPr>
          <w:rFonts w:ascii="Times New Roman" w:hAnsi="Times New Roman" w:cs="Times New Roman"/>
        </w:rPr>
        <w:t xml:space="preserve">              _______________________________</w:t>
      </w:r>
    </w:p>
    <w:p w:rsidR="00F72B82" w:rsidRDefault="00F72B82" w:rsidP="00F72B82">
      <w:pPr>
        <w:ind w:left="720" w:right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Applicant Designee Name/Title</w:t>
      </w:r>
      <w:r w:rsidR="00CD406F">
        <w:rPr>
          <w:rFonts w:ascii="Times New Roman" w:hAnsi="Times New Roman" w:cs="Times New Roman"/>
        </w:rPr>
        <w:tab/>
      </w:r>
      <w:r w:rsidR="00CD406F">
        <w:rPr>
          <w:rFonts w:ascii="Times New Roman" w:hAnsi="Times New Roman" w:cs="Times New Roman"/>
        </w:rPr>
        <w:tab/>
      </w:r>
      <w:r w:rsidR="00CD406F">
        <w:rPr>
          <w:rFonts w:ascii="Times New Roman" w:hAnsi="Times New Roman" w:cs="Times New Roman"/>
        </w:rPr>
        <w:tab/>
        <w:t xml:space="preserve">  Rapid Response Coordinator Name</w:t>
      </w:r>
    </w:p>
    <w:p w:rsidR="00F72B82" w:rsidRDefault="00F72B82" w:rsidP="00F72B82">
      <w:pPr>
        <w:ind w:left="720" w:right="450"/>
        <w:rPr>
          <w:rFonts w:ascii="Times New Roman" w:hAnsi="Times New Roman" w:cs="Times New Roman"/>
        </w:rPr>
      </w:pPr>
    </w:p>
    <w:p w:rsidR="00F72B82" w:rsidRDefault="00F72B82" w:rsidP="00F72B82">
      <w:pPr>
        <w:ind w:left="720" w:right="450"/>
        <w:rPr>
          <w:rFonts w:ascii="Times New Roman" w:hAnsi="Times New Roman" w:cs="Times New Roman"/>
        </w:rPr>
      </w:pPr>
    </w:p>
    <w:p w:rsidR="00F72B82" w:rsidRDefault="00F72B82" w:rsidP="00F72B82">
      <w:pPr>
        <w:ind w:left="720" w:right="450"/>
        <w:rPr>
          <w:rFonts w:ascii="Times New Roman" w:hAnsi="Times New Roman" w:cs="Times New Roman"/>
        </w:rPr>
      </w:pPr>
    </w:p>
    <w:p w:rsidR="00F72B82" w:rsidRDefault="00F72B82" w:rsidP="00F72B82">
      <w:pPr>
        <w:ind w:left="720" w:right="45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This Request for </w:t>
      </w:r>
      <w:r w:rsidR="007E3462">
        <w:rPr>
          <w:rFonts w:ascii="Times New Roman" w:hAnsi="Times New Roman" w:cs="Times New Roman"/>
          <w:b/>
        </w:rPr>
        <w:t>Statewide Rapid Response</w:t>
      </w:r>
      <w:r>
        <w:rPr>
          <w:rFonts w:ascii="Times New Roman" w:hAnsi="Times New Roman" w:cs="Times New Roman"/>
          <w:b/>
        </w:rPr>
        <w:t xml:space="preserve"> Funds Application has been reviewed and supported by the </w:t>
      </w:r>
      <w:r w:rsidR="00CD406F">
        <w:rPr>
          <w:rFonts w:ascii="Times New Roman" w:hAnsi="Times New Roman" w:cs="Times New Roman"/>
          <w:b/>
        </w:rPr>
        <w:t>Grant Recipient Locality</w:t>
      </w:r>
      <w:r>
        <w:rPr>
          <w:rFonts w:ascii="Times New Roman" w:hAnsi="Times New Roman" w:cs="Times New Roman"/>
          <w:b/>
        </w:rPr>
        <w:t>.</w:t>
      </w:r>
    </w:p>
    <w:p w:rsidR="00F72B82" w:rsidRDefault="00F72B82" w:rsidP="00F72B82">
      <w:pPr>
        <w:ind w:left="720" w:right="450"/>
        <w:rPr>
          <w:rFonts w:ascii="Times New Roman" w:hAnsi="Times New Roman" w:cs="Times New Roman"/>
          <w:b/>
        </w:rPr>
      </w:pPr>
    </w:p>
    <w:p w:rsidR="00F72B82" w:rsidRDefault="00F72B82" w:rsidP="00F72B82">
      <w:pPr>
        <w:ind w:left="720" w:right="450"/>
        <w:rPr>
          <w:rFonts w:ascii="Times New Roman" w:hAnsi="Times New Roman" w:cs="Times New Roman"/>
          <w:b/>
        </w:rPr>
      </w:pPr>
    </w:p>
    <w:p w:rsidR="00F72B82" w:rsidRDefault="00F72B82" w:rsidP="00F72B82">
      <w:pPr>
        <w:ind w:left="720" w:right="45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</w:t>
      </w:r>
    </w:p>
    <w:p w:rsidR="00F72B82" w:rsidRDefault="00CD406F" w:rsidP="00F72B82">
      <w:pPr>
        <w:ind w:left="720" w:right="45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Grant Recipient Signature </w:t>
      </w:r>
    </w:p>
    <w:p w:rsidR="00F72B82" w:rsidRDefault="00F72B82" w:rsidP="00F72B82">
      <w:pPr>
        <w:ind w:left="720" w:right="450"/>
        <w:rPr>
          <w:rFonts w:ascii="Times New Roman" w:hAnsi="Times New Roman" w:cs="Times New Roman"/>
          <w:b/>
        </w:rPr>
      </w:pPr>
    </w:p>
    <w:p w:rsidR="00F72B82" w:rsidRPr="00F72B82" w:rsidRDefault="00F72B82" w:rsidP="00F72B82">
      <w:pPr>
        <w:ind w:left="720" w:right="45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</w:t>
      </w:r>
    </w:p>
    <w:p w:rsidR="00F72B82" w:rsidRDefault="00F72B82" w:rsidP="00693E3B">
      <w:pPr>
        <w:ind w:right="45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 w:rsidR="00CD406F">
        <w:rPr>
          <w:rFonts w:ascii="Times New Roman" w:hAnsi="Times New Roman" w:cs="Times New Roman"/>
          <w:b/>
        </w:rPr>
        <w:t xml:space="preserve">Grant Recipient </w:t>
      </w:r>
      <w:r>
        <w:rPr>
          <w:rFonts w:ascii="Times New Roman" w:hAnsi="Times New Roman" w:cs="Times New Roman"/>
          <w:b/>
        </w:rPr>
        <w:t>Name/Title</w:t>
      </w:r>
    </w:p>
    <w:p w:rsidR="000B1E37" w:rsidRPr="000B1E37" w:rsidRDefault="000B1E37" w:rsidP="000B1E37">
      <w:pPr>
        <w:pStyle w:val="IntenseQuote"/>
      </w:pPr>
      <w:r w:rsidRPr="000B1E37">
        <w:lastRenderedPageBreak/>
        <w:t xml:space="preserve">REQUEST FOR </w:t>
      </w:r>
      <w:r w:rsidR="00027813">
        <w:t>STATEWIDE RAPID RESPONSE FUNDS</w:t>
      </w:r>
    </w:p>
    <w:p w:rsidR="00F72B82" w:rsidRDefault="00F72B82" w:rsidP="00F72B8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Executive Summary</w:t>
      </w:r>
      <w:r w:rsidR="00105036">
        <w:rPr>
          <w:rFonts w:ascii="Times New Roman" w:hAnsi="Times New Roman" w:cs="Times New Roman"/>
          <w:b/>
          <w:sz w:val="32"/>
          <w:szCs w:val="32"/>
        </w:rPr>
        <w:t xml:space="preserve"> / Signature Page</w:t>
      </w:r>
    </w:p>
    <w:p w:rsidR="00105036" w:rsidRDefault="00105036" w:rsidP="00F72B8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05036" w:rsidRPr="0088759D" w:rsidRDefault="00E161E1" w:rsidP="0088759D">
      <w:pPr>
        <w:ind w:right="45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L</w:t>
      </w:r>
      <w:r w:rsidR="00105036">
        <w:rPr>
          <w:rFonts w:ascii="Times New Roman" w:hAnsi="Times New Roman" w:cs="Times New Roman"/>
          <w:b/>
        </w:rPr>
        <w:t>WDB Applying for Funding:</w:t>
      </w:r>
      <w:r w:rsidR="00105036">
        <w:rPr>
          <w:rFonts w:ascii="Times New Roman" w:hAnsi="Times New Roman" w:cs="Times New Roman"/>
          <w:b/>
        </w:rPr>
        <w:tab/>
        <w:t>____________________________________________</w:t>
      </w:r>
      <w:r w:rsidR="00105036">
        <w:rPr>
          <w:rFonts w:ascii="Times New Roman" w:hAnsi="Times New Roman" w:cs="Times New Roman"/>
          <w:b/>
          <w:sz w:val="32"/>
          <w:szCs w:val="32"/>
        </w:rPr>
        <w:tab/>
      </w:r>
    </w:p>
    <w:p w:rsidR="00105036" w:rsidRDefault="00E161E1" w:rsidP="0010503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Requested Funding Supports</w:t>
      </w:r>
      <w:r w:rsidR="00105036">
        <w:rPr>
          <w:rFonts w:ascii="Times New Roman" w:hAnsi="Times New Roman" w:cs="Times New Roman"/>
          <w:b/>
        </w:rPr>
        <w:t>:</w:t>
      </w:r>
      <w:r w:rsidR="00105036">
        <w:rPr>
          <w:rFonts w:ascii="Times New Roman" w:hAnsi="Times New Roman" w:cs="Times New Roman"/>
          <w:b/>
        </w:rPr>
        <w:tab/>
        <w:t xml:space="preserve">[  </w:t>
      </w:r>
      <w:proofErr w:type="gramStart"/>
      <w:r w:rsidR="00105036">
        <w:rPr>
          <w:rFonts w:ascii="Times New Roman" w:hAnsi="Times New Roman" w:cs="Times New Roman"/>
          <w:b/>
        </w:rPr>
        <w:t xml:space="preserve">  ]</w:t>
      </w:r>
      <w:proofErr w:type="gramEnd"/>
      <w:r w:rsidR="00105036">
        <w:rPr>
          <w:rFonts w:ascii="Times New Roman" w:hAnsi="Times New Roman" w:cs="Times New Roman"/>
          <w:b/>
        </w:rPr>
        <w:t xml:space="preserve"> S</w:t>
      </w:r>
      <w:r>
        <w:rPr>
          <w:rFonts w:ascii="Times New Roman" w:hAnsi="Times New Roman" w:cs="Times New Roman"/>
          <w:b/>
        </w:rPr>
        <w:t>ingle LWD</w:t>
      </w:r>
      <w:r w:rsidR="00607212">
        <w:rPr>
          <w:rFonts w:ascii="Times New Roman" w:hAnsi="Times New Roman" w:cs="Times New Roman"/>
          <w:b/>
        </w:rPr>
        <w:t>B</w:t>
      </w:r>
      <w:r w:rsidR="00105036">
        <w:rPr>
          <w:rFonts w:ascii="Times New Roman" w:hAnsi="Times New Roman" w:cs="Times New Roman"/>
          <w:b/>
        </w:rPr>
        <w:tab/>
      </w:r>
      <w:r w:rsidR="00105036">
        <w:rPr>
          <w:rFonts w:ascii="Times New Roman" w:hAnsi="Times New Roman" w:cs="Times New Roman"/>
          <w:b/>
        </w:rPr>
        <w:tab/>
        <w:t xml:space="preserve">[    ]  </w:t>
      </w:r>
      <w:r>
        <w:rPr>
          <w:rFonts w:ascii="Times New Roman" w:hAnsi="Times New Roman" w:cs="Times New Roman"/>
          <w:b/>
        </w:rPr>
        <w:t>Multi-LWDB</w:t>
      </w:r>
    </w:p>
    <w:p w:rsidR="00105036" w:rsidRPr="00105036" w:rsidRDefault="00105036" w:rsidP="0010503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45"/>
        <w:gridCol w:w="2605"/>
      </w:tblGrid>
      <w:tr w:rsidR="00105036" w:rsidTr="00105036">
        <w:tc>
          <w:tcPr>
            <w:tcW w:w="6745" w:type="dxa"/>
          </w:tcPr>
          <w:p w:rsidR="00105036" w:rsidRDefault="00105036" w:rsidP="008B356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Amount of Funding Requested</w:t>
            </w:r>
            <w:r w:rsidR="008E3271">
              <w:rPr>
                <w:rFonts w:ascii="Times New Roman" w:hAnsi="Times New Roman" w:cs="Times New Roman"/>
                <w:b/>
              </w:rPr>
              <w:t xml:space="preserve"> (From </w:t>
            </w:r>
            <w:r w:rsidR="008B356F">
              <w:rPr>
                <w:rFonts w:ascii="Times New Roman" w:hAnsi="Times New Roman" w:cs="Times New Roman"/>
                <w:b/>
              </w:rPr>
              <w:t>Attachment D</w:t>
            </w:r>
            <w:r w:rsidR="008E3271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2605" w:type="dxa"/>
          </w:tcPr>
          <w:p w:rsidR="00105036" w:rsidRDefault="00105036" w:rsidP="001050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$</w:t>
            </w:r>
          </w:p>
        </w:tc>
      </w:tr>
      <w:tr w:rsidR="00105036" w:rsidTr="00105036">
        <w:tc>
          <w:tcPr>
            <w:tcW w:w="6745" w:type="dxa"/>
          </w:tcPr>
          <w:p w:rsidR="00105036" w:rsidRDefault="00105036" w:rsidP="008B356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Amount of Other Leveraged Resources</w:t>
            </w:r>
            <w:r w:rsidR="008E3271">
              <w:rPr>
                <w:rFonts w:ascii="Times New Roman" w:hAnsi="Times New Roman" w:cs="Times New Roman"/>
                <w:b/>
              </w:rPr>
              <w:t xml:space="preserve"> (From </w:t>
            </w:r>
            <w:r w:rsidR="008B356F">
              <w:rPr>
                <w:rFonts w:ascii="Times New Roman" w:hAnsi="Times New Roman" w:cs="Times New Roman"/>
                <w:b/>
              </w:rPr>
              <w:t>Attachment C</w:t>
            </w:r>
            <w:r w:rsidR="008E3271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2605" w:type="dxa"/>
          </w:tcPr>
          <w:p w:rsidR="00105036" w:rsidRDefault="00105036" w:rsidP="001050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$</w:t>
            </w:r>
          </w:p>
        </w:tc>
      </w:tr>
    </w:tbl>
    <w:p w:rsidR="00105036" w:rsidRDefault="00105036" w:rsidP="00105036">
      <w:pPr>
        <w:rPr>
          <w:rFonts w:ascii="Times New Roman" w:hAnsi="Times New Roman" w:cs="Times New Roman"/>
          <w:b/>
        </w:rPr>
      </w:pPr>
    </w:p>
    <w:p w:rsidR="00105036" w:rsidRDefault="00105036" w:rsidP="0010503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Designated Contact Person/Title:</w:t>
      </w:r>
      <w:r>
        <w:rPr>
          <w:rFonts w:ascii="Times New Roman" w:hAnsi="Times New Roman" w:cs="Times New Roman"/>
          <w:b/>
        </w:rPr>
        <w:tab/>
        <w:t>_____________________________________________</w:t>
      </w:r>
    </w:p>
    <w:p w:rsidR="00105036" w:rsidRDefault="00105036" w:rsidP="00105036">
      <w:pPr>
        <w:rPr>
          <w:rFonts w:ascii="Times New Roman" w:hAnsi="Times New Roman" w:cs="Times New Roman"/>
          <w:b/>
        </w:rPr>
      </w:pPr>
    </w:p>
    <w:p w:rsidR="00105036" w:rsidRDefault="00105036" w:rsidP="0010503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Contact Information: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___________________</w:t>
      </w:r>
      <w:r>
        <w:rPr>
          <w:rFonts w:ascii="Times New Roman" w:hAnsi="Times New Roman" w:cs="Times New Roman"/>
          <w:b/>
        </w:rPr>
        <w:tab/>
        <w:t>_____________________</w:t>
      </w:r>
    </w:p>
    <w:p w:rsidR="00105036" w:rsidRDefault="00105036" w:rsidP="0010503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Email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Telephone</w:t>
      </w:r>
    </w:p>
    <w:p w:rsidR="00105036" w:rsidRDefault="00105036" w:rsidP="00105036">
      <w:pPr>
        <w:pBdr>
          <w:bottom w:val="single" w:sz="12" w:space="1" w:color="auto"/>
        </w:pBdr>
        <w:rPr>
          <w:rFonts w:ascii="Times New Roman" w:hAnsi="Times New Roman" w:cs="Times New Roman"/>
          <w:b/>
        </w:rPr>
      </w:pPr>
    </w:p>
    <w:p w:rsidR="00105036" w:rsidRDefault="00105036" w:rsidP="00105036">
      <w:pPr>
        <w:rPr>
          <w:rFonts w:ascii="Times New Roman" w:hAnsi="Times New Roman" w:cs="Times New Roman"/>
          <w:b/>
        </w:rPr>
      </w:pPr>
    </w:p>
    <w:p w:rsidR="00105036" w:rsidRDefault="00105036" w:rsidP="0010503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PROJECT TITLE: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____________________________________________________</w:t>
      </w:r>
    </w:p>
    <w:p w:rsidR="00105036" w:rsidRDefault="00105036" w:rsidP="00105036">
      <w:pPr>
        <w:rPr>
          <w:rFonts w:ascii="Times New Roman" w:hAnsi="Times New Roman" w:cs="Times New Roman"/>
          <w:b/>
        </w:rPr>
      </w:pPr>
    </w:p>
    <w:p w:rsidR="00105036" w:rsidRDefault="0088759D" w:rsidP="0010503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Executive Summary:</w:t>
      </w:r>
    </w:p>
    <w:p w:rsidR="00105036" w:rsidRDefault="00105036" w:rsidP="00105036">
      <w:pPr>
        <w:rPr>
          <w:rFonts w:ascii="Times New Roman" w:hAnsi="Times New Roman" w:cs="Times New Roman"/>
        </w:rPr>
      </w:pPr>
    </w:p>
    <w:p w:rsidR="0079664C" w:rsidRDefault="0079664C" w:rsidP="00105036">
      <w:pPr>
        <w:rPr>
          <w:rFonts w:ascii="Times New Roman" w:hAnsi="Times New Roman" w:cs="Times New Roman"/>
        </w:rPr>
      </w:pPr>
    </w:p>
    <w:p w:rsidR="0079664C" w:rsidRDefault="0079664C" w:rsidP="00105036">
      <w:pPr>
        <w:rPr>
          <w:rFonts w:ascii="Times New Roman" w:hAnsi="Times New Roman" w:cs="Times New Roman"/>
        </w:rPr>
      </w:pPr>
    </w:p>
    <w:p w:rsidR="0079664C" w:rsidRDefault="0079664C" w:rsidP="00105036">
      <w:pPr>
        <w:rPr>
          <w:rFonts w:ascii="Times New Roman" w:hAnsi="Times New Roman" w:cs="Times New Roman"/>
        </w:rPr>
      </w:pPr>
    </w:p>
    <w:p w:rsidR="0079664C" w:rsidRDefault="0079664C" w:rsidP="00105036">
      <w:pPr>
        <w:rPr>
          <w:rFonts w:ascii="Times New Roman" w:hAnsi="Times New Roman" w:cs="Times New Roman"/>
        </w:rPr>
      </w:pPr>
    </w:p>
    <w:p w:rsidR="0079664C" w:rsidRDefault="0079664C" w:rsidP="00105036">
      <w:pPr>
        <w:rPr>
          <w:rFonts w:ascii="Times New Roman" w:hAnsi="Times New Roman" w:cs="Times New Roman"/>
          <w:b/>
        </w:rPr>
      </w:pPr>
    </w:p>
    <w:p w:rsidR="0088759D" w:rsidRDefault="0088759D" w:rsidP="00105036">
      <w:pPr>
        <w:rPr>
          <w:rFonts w:ascii="Times New Roman" w:hAnsi="Times New Roman" w:cs="Times New Roman"/>
          <w:b/>
        </w:rPr>
      </w:pPr>
    </w:p>
    <w:p w:rsidR="0088759D" w:rsidRDefault="0088759D" w:rsidP="00105036">
      <w:pPr>
        <w:rPr>
          <w:rFonts w:ascii="Times New Roman" w:hAnsi="Times New Roman" w:cs="Times New Roman"/>
          <w:b/>
        </w:rPr>
      </w:pPr>
    </w:p>
    <w:p w:rsidR="0088759D" w:rsidRDefault="0088759D" w:rsidP="00105036">
      <w:pPr>
        <w:rPr>
          <w:rFonts w:ascii="Times New Roman" w:hAnsi="Times New Roman" w:cs="Times New Roman"/>
          <w:b/>
        </w:rPr>
      </w:pPr>
    </w:p>
    <w:p w:rsidR="0088759D" w:rsidRDefault="0088759D" w:rsidP="00105036">
      <w:pPr>
        <w:rPr>
          <w:rFonts w:ascii="Times New Roman" w:hAnsi="Times New Roman" w:cs="Times New Roman"/>
          <w:b/>
        </w:rPr>
      </w:pPr>
    </w:p>
    <w:p w:rsidR="0088759D" w:rsidRDefault="0088759D" w:rsidP="00105036">
      <w:pPr>
        <w:rPr>
          <w:rFonts w:ascii="Times New Roman" w:hAnsi="Times New Roman" w:cs="Times New Roman"/>
          <w:b/>
        </w:rPr>
      </w:pPr>
    </w:p>
    <w:p w:rsidR="0088759D" w:rsidRDefault="0088759D" w:rsidP="00105036">
      <w:pPr>
        <w:pBdr>
          <w:bottom w:val="single" w:sz="12" w:space="1" w:color="auto"/>
        </w:pBd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Approval of A</w:t>
      </w:r>
      <w:r w:rsidR="00E161E1">
        <w:rPr>
          <w:rFonts w:ascii="Times New Roman" w:hAnsi="Times New Roman" w:cs="Times New Roman"/>
          <w:b/>
        </w:rPr>
        <w:t>pplicant:</w:t>
      </w:r>
    </w:p>
    <w:p w:rsidR="0088759D" w:rsidRDefault="0088759D" w:rsidP="0010503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Name/Title: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__________________________________________</w:t>
      </w:r>
    </w:p>
    <w:p w:rsidR="0088759D" w:rsidRDefault="0088759D" w:rsidP="0010503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Signature/Date:</w:t>
      </w:r>
      <w:r>
        <w:rPr>
          <w:rFonts w:ascii="Times New Roman" w:hAnsi="Times New Roman" w:cs="Times New Roman"/>
          <w:b/>
        </w:rPr>
        <w:tab/>
        <w:t>__________________________________________</w:t>
      </w:r>
    </w:p>
    <w:p w:rsidR="0088759D" w:rsidRDefault="0088759D">
      <w:pPr>
        <w:rPr>
          <w:rFonts w:ascii="Times New Roman" w:hAnsi="Times New Roman" w:cs="Times New Roman"/>
          <w:b/>
        </w:rPr>
      </w:pPr>
    </w:p>
    <w:p w:rsidR="00E161E1" w:rsidRDefault="00E161E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If Multi LWDB:</w:t>
      </w:r>
    </w:p>
    <w:p w:rsidR="00E161E1" w:rsidRDefault="00E161E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___________________________</w:t>
      </w:r>
    </w:p>
    <w:p w:rsidR="00E161E1" w:rsidRDefault="00E161E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Name/Title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Signature</w:t>
      </w:r>
    </w:p>
    <w:p w:rsidR="00E161E1" w:rsidRDefault="00E161E1">
      <w:pPr>
        <w:rPr>
          <w:rFonts w:ascii="Times New Roman" w:hAnsi="Times New Roman" w:cs="Times New Roman"/>
          <w:b/>
        </w:rPr>
      </w:pPr>
    </w:p>
    <w:p w:rsidR="00E161E1" w:rsidRDefault="00E161E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___________________________</w:t>
      </w:r>
    </w:p>
    <w:p w:rsidR="00E161E1" w:rsidRDefault="00E161E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Name/Title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Signature</w:t>
      </w:r>
    </w:p>
    <w:sectPr w:rsidR="00E161E1" w:rsidSect="00CD319D">
      <w:headerReference w:type="default" r:id="rId12"/>
      <w:footerReference w:type="default" r:id="rId13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BFE" w:rsidRDefault="00FD2BFE" w:rsidP="005F5D21">
      <w:r>
        <w:separator/>
      </w:r>
    </w:p>
  </w:endnote>
  <w:endnote w:type="continuationSeparator" w:id="0">
    <w:p w:rsidR="00FD2BFE" w:rsidRDefault="00FD2BFE" w:rsidP="005F5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6FA2" w:rsidRDefault="00B76FA2">
    <w:pPr>
      <w:pStyle w:val="Footer"/>
    </w:pPr>
    <w:r>
      <w:rPr>
        <w:rFonts w:hint="eastAsia"/>
        <w:noProof/>
      </w:rPr>
      <w:drawing>
        <wp:inline distT="0" distB="0" distL="0" distR="0" wp14:anchorId="128E1D05" wp14:editId="70FC0342">
          <wp:extent cx="6400800" cy="794084"/>
          <wp:effectExtent l="0" t="0" r="0" b="635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r Word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0" cy="7940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BFE" w:rsidRDefault="00FD2BFE" w:rsidP="005F5D21">
      <w:r>
        <w:separator/>
      </w:r>
    </w:p>
  </w:footnote>
  <w:footnote w:type="continuationSeparator" w:id="0">
    <w:p w:rsidR="00FD2BFE" w:rsidRDefault="00FD2BFE" w:rsidP="005F5D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5D21" w:rsidRDefault="005F5D21">
    <w:pPr>
      <w:pStyle w:val="Header"/>
    </w:pPr>
    <w:r>
      <w:rPr>
        <w:rFonts w:hint="eastAsia"/>
        <w:noProof/>
      </w:rPr>
      <w:drawing>
        <wp:anchor distT="0" distB="0" distL="114300" distR="114300" simplePos="0" relativeHeight="251657216" behindDoc="1" locked="0" layoutInCell="1" allowOverlap="1" wp14:anchorId="5BE3141C" wp14:editId="31875DA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955545" cy="1170471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r Word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5545" cy="117047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cx1="http://schemas.microsoft.com/office/drawing/2015/9/8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67C5A"/>
    <w:multiLevelType w:val="hybridMultilevel"/>
    <w:tmpl w:val="99C6B2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A5470DC"/>
    <w:multiLevelType w:val="hybridMultilevel"/>
    <w:tmpl w:val="E68E5FD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1E04658"/>
    <w:multiLevelType w:val="hybridMultilevel"/>
    <w:tmpl w:val="BE5EAC7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6D5BE3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1E1"/>
    <w:rsid w:val="00027813"/>
    <w:rsid w:val="000B1E37"/>
    <w:rsid w:val="00105036"/>
    <w:rsid w:val="00131908"/>
    <w:rsid w:val="002634ED"/>
    <w:rsid w:val="002C2921"/>
    <w:rsid w:val="003178EE"/>
    <w:rsid w:val="00487DC8"/>
    <w:rsid w:val="004D0748"/>
    <w:rsid w:val="005F5D21"/>
    <w:rsid w:val="00607212"/>
    <w:rsid w:val="006335DD"/>
    <w:rsid w:val="00693E3B"/>
    <w:rsid w:val="006B4BE3"/>
    <w:rsid w:val="0070714D"/>
    <w:rsid w:val="00723046"/>
    <w:rsid w:val="007276E1"/>
    <w:rsid w:val="0079664C"/>
    <w:rsid w:val="007E3462"/>
    <w:rsid w:val="00815DF1"/>
    <w:rsid w:val="008676AA"/>
    <w:rsid w:val="0088759D"/>
    <w:rsid w:val="008B356F"/>
    <w:rsid w:val="008E3271"/>
    <w:rsid w:val="008F6B4F"/>
    <w:rsid w:val="00A603F1"/>
    <w:rsid w:val="00A86060"/>
    <w:rsid w:val="00AF4CF5"/>
    <w:rsid w:val="00B07995"/>
    <w:rsid w:val="00B76FA2"/>
    <w:rsid w:val="00C85C64"/>
    <w:rsid w:val="00CB1A34"/>
    <w:rsid w:val="00CD319D"/>
    <w:rsid w:val="00CD406F"/>
    <w:rsid w:val="00DD4EF4"/>
    <w:rsid w:val="00E161E1"/>
    <w:rsid w:val="00E2300D"/>
    <w:rsid w:val="00F72B82"/>
    <w:rsid w:val="00FD2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efaultImageDpi w14:val="300"/>
  <w15:docId w15:val="{03E3B607-2DAA-41E5-AB07-D18F38EF2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759D"/>
    <w:pPr>
      <w:keepNext/>
      <w:keepLines/>
      <w:numPr>
        <w:numId w:val="4"/>
      </w:numPr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759D"/>
    <w:pPr>
      <w:keepNext/>
      <w:keepLines/>
      <w:numPr>
        <w:ilvl w:val="1"/>
        <w:numId w:val="4"/>
      </w:numPr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759D"/>
    <w:pPr>
      <w:keepNext/>
      <w:keepLines/>
      <w:numPr>
        <w:ilvl w:val="2"/>
        <w:numId w:val="4"/>
      </w:numPr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759D"/>
    <w:pPr>
      <w:keepNext/>
      <w:keepLines/>
      <w:numPr>
        <w:ilvl w:val="3"/>
        <w:numId w:val="4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759D"/>
    <w:pPr>
      <w:keepNext/>
      <w:keepLines/>
      <w:numPr>
        <w:ilvl w:val="4"/>
        <w:numId w:val="4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759D"/>
    <w:pPr>
      <w:keepNext/>
      <w:keepLines/>
      <w:numPr>
        <w:ilvl w:val="5"/>
        <w:numId w:val="4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759D"/>
    <w:pPr>
      <w:keepNext/>
      <w:keepLines/>
      <w:numPr>
        <w:ilvl w:val="6"/>
        <w:numId w:val="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759D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759D"/>
    <w:pPr>
      <w:keepNext/>
      <w:keepLines/>
      <w:numPr>
        <w:ilvl w:val="8"/>
        <w:numId w:val="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5D2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5D21"/>
  </w:style>
  <w:style w:type="paragraph" w:styleId="Footer">
    <w:name w:val="footer"/>
    <w:basedOn w:val="Normal"/>
    <w:link w:val="FooterChar"/>
    <w:uiPriority w:val="99"/>
    <w:unhideWhenUsed/>
    <w:rsid w:val="005F5D2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5D21"/>
  </w:style>
  <w:style w:type="paragraph" w:styleId="BalloonText">
    <w:name w:val="Balloon Text"/>
    <w:basedOn w:val="Normal"/>
    <w:link w:val="BalloonTextChar"/>
    <w:uiPriority w:val="99"/>
    <w:semiHidden/>
    <w:unhideWhenUsed/>
    <w:rsid w:val="005F5D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D21"/>
    <w:rPr>
      <w:rFonts w:ascii="Lucida Grande" w:hAnsi="Lucida Grande" w:cs="Lucida Grande"/>
      <w:sz w:val="18"/>
      <w:szCs w:val="1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292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2921"/>
    <w:rPr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2C2921"/>
    <w:pPr>
      <w:ind w:left="720"/>
      <w:contextualSpacing/>
    </w:pPr>
  </w:style>
  <w:style w:type="table" w:styleId="TableGrid">
    <w:name w:val="Table Grid"/>
    <w:basedOn w:val="TableNormal"/>
    <w:uiPriority w:val="59"/>
    <w:rsid w:val="001050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8759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8759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759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759D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759D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759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759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759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759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nolan\Desktop\Additional%20Funds%20Application_Cov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partment xmlns="75ab6428-c5f3-4b26-8eff-521fcc53f185">Institutional Advancement</Department>
    <Popular xmlns="75ab6428-c5f3-4b26-8eff-521fcc53f185">true</Popular>
    <_dlc_DocId xmlns="bae6ec26-87f2-4ec6-85e9-725ecf787ce8">SUMNJNRXWZKC-1-33</_dlc_DocId>
    <_dlc_DocIdUrl xmlns="bae6ec26-87f2-4ec6-85e9-725ecf787ce8">
      <Url>https://buzz2.vccs.edu/docs/_layouts/15/DocIdRedir.aspx?ID=SUMNJNRXWZKC-1-33</Url>
      <Description>SUMNJNRXWZKC-1-33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799A44CE79AB459CC0C4EA9E7AE7CF" ma:contentTypeVersion="2" ma:contentTypeDescription="Create a new document." ma:contentTypeScope="" ma:versionID="cf9081b7a11979f243e757c2e5a6d89d">
  <xsd:schema xmlns:xsd="http://www.w3.org/2001/XMLSchema" xmlns:xs="http://www.w3.org/2001/XMLSchema" xmlns:p="http://schemas.microsoft.com/office/2006/metadata/properties" xmlns:ns2="bae6ec26-87f2-4ec6-85e9-725ecf787ce8" xmlns:ns3="75ab6428-c5f3-4b26-8eff-521fcc53f185" targetNamespace="http://schemas.microsoft.com/office/2006/metadata/properties" ma:root="true" ma:fieldsID="219b97000ea5aa628701333364675572" ns2:_="" ns3:_="">
    <xsd:import namespace="bae6ec26-87f2-4ec6-85e9-725ecf787ce8"/>
    <xsd:import namespace="75ab6428-c5f3-4b26-8eff-521fcc53f18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Popular" minOccurs="0"/>
                <xsd:element ref="ns3:Depart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e6ec26-87f2-4ec6-85e9-725ecf787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b6428-c5f3-4b26-8eff-521fcc53f185" elementFormDefault="qualified">
    <xsd:import namespace="http://schemas.microsoft.com/office/2006/documentManagement/types"/>
    <xsd:import namespace="http://schemas.microsoft.com/office/infopath/2007/PartnerControls"/>
    <xsd:element name="Popular" ma:index="11" nillable="true" ma:displayName="Popular" ma:default="1" ma:internalName="Popular">
      <xsd:simpleType>
        <xsd:restriction base="dms:Boolean"/>
      </xsd:simpleType>
    </xsd:element>
    <xsd:element name="Department" ma:index="12" nillable="true" ma:displayName="Department" ma:internalName="Departm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B24B2D8-5C32-4370-A784-50A382A032D9}">
  <ds:schemaRefs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75ab6428-c5f3-4b26-8eff-521fcc53f185"/>
    <ds:schemaRef ds:uri="bae6ec26-87f2-4ec6-85e9-725ecf787ce8"/>
    <ds:schemaRef ds:uri="http://purl.org/dc/terms/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216F57A-0E57-4B98-9E40-68EDB781C41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AA1815CF-6F26-4F30-A8AC-9A6CCEDD91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e6ec26-87f2-4ec6-85e9-725ecf787ce8"/>
    <ds:schemaRef ds:uri="75ab6428-c5f3-4b26-8eff-521fcc53f1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6E91B62-414D-496D-855E-CAF004099C5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AE728A5-FC8C-458A-A000-A65CC9C73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Additional Funds Application_Cover.dotx</Template>
  <TotalTime>1</TotalTime>
  <Pages>2</Pages>
  <Words>341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VCCS Letterhead 2015 - Word template</vt:lpstr>
    </vt:vector>
  </TitlesOfParts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VCCS Letterhead 2015 - Word template</dc:title>
  <dc:subject/>
  <dc:creator>Susan Nolan</dc:creator>
  <cp:keywords/>
  <dc:description/>
  <cp:lastModifiedBy>Maria Onsel</cp:lastModifiedBy>
  <cp:revision>3</cp:revision>
  <cp:lastPrinted>2017-01-26T16:03:00Z</cp:lastPrinted>
  <dcterms:created xsi:type="dcterms:W3CDTF">2018-05-25T17:17:00Z</dcterms:created>
  <dcterms:modified xsi:type="dcterms:W3CDTF">2018-05-25T17:18:00Z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0x01010025799A44CE79AB459CC0C4EA9E7AE7CF</vt:lpwstr>
  </property>
  <property fmtid="{D5CDD505-2E9C-101B-9397-08002B2CF9AE}" pid="3" name="_dlc_DocIdItemGuid">
    <vt:lpwstr>a50265ce-03a6-4343-a1ba-b04956e2b240</vt:lpwstr>
  </property>
</Properties>
</file>